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2D1" w:rsidRPr="004A475F" w:rsidRDefault="00FC62D1" w:rsidP="00D84302">
      <w:pPr>
        <w:spacing w:line="276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517.5pt">
            <v:imagedata r:id="rId5" o:title=""/>
          </v:shape>
        </w:pict>
      </w:r>
    </w:p>
    <w:p w:rsidR="00FC62D1" w:rsidRDefault="00FC62D1" w:rsidP="003B4E28">
      <w:pPr>
        <w:spacing w:line="276" w:lineRule="auto"/>
        <w:jc w:val="center"/>
        <w:rPr>
          <w:b/>
          <w:sz w:val="28"/>
          <w:szCs w:val="28"/>
        </w:rPr>
      </w:pPr>
    </w:p>
    <w:p w:rsidR="00FC62D1" w:rsidRDefault="00FC62D1" w:rsidP="003B4E28">
      <w:pPr>
        <w:spacing w:line="276" w:lineRule="auto"/>
        <w:jc w:val="center"/>
        <w:rPr>
          <w:b/>
          <w:sz w:val="28"/>
          <w:szCs w:val="28"/>
        </w:rPr>
      </w:pPr>
    </w:p>
    <w:p w:rsidR="00FC62D1" w:rsidRDefault="00FC62D1" w:rsidP="00DC1834">
      <w:pPr>
        <w:spacing w:line="276" w:lineRule="auto"/>
        <w:rPr>
          <w:b/>
          <w:sz w:val="28"/>
          <w:szCs w:val="28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536"/>
        <w:gridCol w:w="1560"/>
        <w:gridCol w:w="1701"/>
        <w:gridCol w:w="3543"/>
        <w:gridCol w:w="2694"/>
      </w:tblGrid>
      <w:tr w:rsidR="00FC62D1" w:rsidRPr="00201CD5" w:rsidTr="00951A8F">
        <w:tc>
          <w:tcPr>
            <w:tcW w:w="675" w:type="dxa"/>
          </w:tcPr>
          <w:p w:rsidR="00FC62D1" w:rsidRPr="00235FC6" w:rsidRDefault="00FC62D1" w:rsidP="00D84302">
            <w:r>
              <w:t>6</w:t>
            </w:r>
          </w:p>
        </w:tc>
        <w:tc>
          <w:tcPr>
            <w:tcW w:w="4536" w:type="dxa"/>
          </w:tcPr>
          <w:p w:rsidR="00FC62D1" w:rsidRDefault="00FC62D1" w:rsidP="00235FC6">
            <w:pPr>
              <w:spacing w:line="276" w:lineRule="auto"/>
            </w:pPr>
            <w:r w:rsidRPr="00DC1834">
              <w:t>Классный час «Тропою памяти»</w:t>
            </w:r>
          </w:p>
          <w:p w:rsidR="00FC62D1" w:rsidRPr="00235FC6" w:rsidRDefault="00FC62D1" w:rsidP="00235FC6">
            <w:pPr>
              <w:spacing w:line="276" w:lineRule="auto"/>
            </w:pPr>
          </w:p>
        </w:tc>
        <w:tc>
          <w:tcPr>
            <w:tcW w:w="1560" w:type="dxa"/>
          </w:tcPr>
          <w:p w:rsidR="00FC62D1" w:rsidRPr="00235FC6" w:rsidRDefault="00FC62D1" w:rsidP="003D54F6">
            <w:pPr>
              <w:spacing w:line="276" w:lineRule="auto"/>
              <w:jc w:val="center"/>
            </w:pPr>
            <w:r>
              <w:t>30, 31 января</w:t>
            </w:r>
          </w:p>
        </w:tc>
        <w:tc>
          <w:tcPr>
            <w:tcW w:w="1701" w:type="dxa"/>
          </w:tcPr>
          <w:p w:rsidR="00FC62D1" w:rsidRDefault="00FC62D1" w:rsidP="008872F6">
            <w:pPr>
              <w:spacing w:line="276" w:lineRule="auto"/>
              <w:jc w:val="center"/>
            </w:pPr>
            <w:r>
              <w:t>8 классы</w:t>
            </w:r>
          </w:p>
        </w:tc>
        <w:tc>
          <w:tcPr>
            <w:tcW w:w="3543" w:type="dxa"/>
          </w:tcPr>
          <w:p w:rsidR="00FC62D1" w:rsidRDefault="00FC62D1" w:rsidP="00913ADA">
            <w:pPr>
              <w:spacing w:line="276" w:lineRule="auto"/>
              <w:jc w:val="center"/>
            </w:pPr>
            <w:r w:rsidRPr="00913ADA">
              <w:t>Центр образования цифрового и гуманитарного профилей «Точка роста», кабинет формирования цифровых и гуманитарных компетенций</w:t>
            </w:r>
          </w:p>
        </w:tc>
        <w:tc>
          <w:tcPr>
            <w:tcW w:w="2694" w:type="dxa"/>
          </w:tcPr>
          <w:p w:rsidR="00FC62D1" w:rsidRDefault="00FC62D1" w:rsidP="00AC610C">
            <w:pPr>
              <w:spacing w:line="276" w:lineRule="auto"/>
            </w:pPr>
            <w:r>
              <w:t>Руководитель «Точки роста», педагог-организатор</w:t>
            </w:r>
          </w:p>
        </w:tc>
      </w:tr>
      <w:tr w:rsidR="00FC62D1" w:rsidRPr="00201CD5" w:rsidTr="00951A8F">
        <w:tc>
          <w:tcPr>
            <w:tcW w:w="675" w:type="dxa"/>
          </w:tcPr>
          <w:p w:rsidR="00FC62D1" w:rsidRPr="00235FC6" w:rsidRDefault="00FC62D1" w:rsidP="00D84302">
            <w:pPr>
              <w:pStyle w:val="ListParagraph"/>
              <w:spacing w:line="276" w:lineRule="auto"/>
              <w:ind w:left="0"/>
              <w:jc w:val="center"/>
            </w:pPr>
            <w:r>
              <w:t>7</w:t>
            </w:r>
          </w:p>
        </w:tc>
        <w:tc>
          <w:tcPr>
            <w:tcW w:w="4536" w:type="dxa"/>
          </w:tcPr>
          <w:p w:rsidR="00FC62D1" w:rsidRPr="00235FC6" w:rsidRDefault="00FC62D1" w:rsidP="00235FC6">
            <w:pPr>
              <w:spacing w:line="276" w:lineRule="auto"/>
            </w:pPr>
            <w:r w:rsidRPr="00235FC6">
              <w:t>Просмотр фильма «Сталинградская битва» к 7</w:t>
            </w:r>
            <w:r>
              <w:t>6</w:t>
            </w:r>
            <w:r w:rsidRPr="00235FC6">
              <w:t xml:space="preserve">-летию со Дня снятия блокады г. Ленинграда </w:t>
            </w:r>
          </w:p>
          <w:p w:rsidR="00FC62D1" w:rsidRPr="00235FC6" w:rsidRDefault="00FC62D1" w:rsidP="008872F6">
            <w:pPr>
              <w:spacing w:line="276" w:lineRule="auto"/>
            </w:pPr>
            <w:r>
              <w:t>(2 февраля 1943 года)</w:t>
            </w:r>
          </w:p>
        </w:tc>
        <w:tc>
          <w:tcPr>
            <w:tcW w:w="1560" w:type="dxa"/>
          </w:tcPr>
          <w:p w:rsidR="00FC62D1" w:rsidRPr="00235FC6" w:rsidRDefault="00FC62D1" w:rsidP="003D54F6">
            <w:pPr>
              <w:spacing w:line="276" w:lineRule="auto"/>
              <w:jc w:val="center"/>
            </w:pPr>
            <w:r>
              <w:t>10</w:t>
            </w:r>
            <w:r w:rsidRPr="00235FC6">
              <w:t>-1</w:t>
            </w:r>
            <w:r>
              <w:t>4</w:t>
            </w:r>
            <w:r w:rsidRPr="00235FC6">
              <w:t xml:space="preserve"> февраля</w:t>
            </w:r>
          </w:p>
        </w:tc>
        <w:tc>
          <w:tcPr>
            <w:tcW w:w="1701" w:type="dxa"/>
          </w:tcPr>
          <w:p w:rsidR="00FC62D1" w:rsidRPr="00235FC6" w:rsidRDefault="00FC62D1" w:rsidP="008872F6">
            <w:pPr>
              <w:spacing w:line="276" w:lineRule="auto"/>
              <w:jc w:val="center"/>
            </w:pPr>
            <w:r>
              <w:t xml:space="preserve">7 </w:t>
            </w:r>
            <w:r w:rsidRPr="00235FC6">
              <w:t>классы</w:t>
            </w:r>
          </w:p>
        </w:tc>
        <w:tc>
          <w:tcPr>
            <w:tcW w:w="3543" w:type="dxa"/>
          </w:tcPr>
          <w:p w:rsidR="00FC62D1" w:rsidRDefault="00FC62D1" w:rsidP="00913ADA">
            <w:pPr>
              <w:spacing w:line="276" w:lineRule="auto"/>
              <w:jc w:val="center"/>
            </w:pPr>
            <w:r w:rsidRPr="00913ADA">
              <w:t>Центр образования цифрового и гуманитарного профилей «Точка роста», кабинет формирования цифровых и гуманитарных компетенций</w:t>
            </w:r>
          </w:p>
        </w:tc>
        <w:tc>
          <w:tcPr>
            <w:tcW w:w="2694" w:type="dxa"/>
          </w:tcPr>
          <w:p w:rsidR="00FC62D1" w:rsidRDefault="00FC62D1" w:rsidP="00AC610C">
            <w:pPr>
              <w:spacing w:line="276" w:lineRule="auto"/>
            </w:pPr>
            <w:r>
              <w:t>Заместитель директора по ВР,</w:t>
            </w:r>
          </w:p>
          <w:p w:rsidR="00FC62D1" w:rsidRPr="00235FC6" w:rsidRDefault="00FC62D1" w:rsidP="00AC610C">
            <w:pPr>
              <w:spacing w:line="276" w:lineRule="auto"/>
            </w:pPr>
            <w:r>
              <w:t>руководитель школьного музея</w:t>
            </w:r>
          </w:p>
        </w:tc>
      </w:tr>
      <w:tr w:rsidR="00FC62D1" w:rsidRPr="00201CD5" w:rsidTr="00951A8F">
        <w:tc>
          <w:tcPr>
            <w:tcW w:w="675" w:type="dxa"/>
          </w:tcPr>
          <w:p w:rsidR="00FC62D1" w:rsidRPr="00235FC6" w:rsidRDefault="00FC62D1" w:rsidP="00D84302">
            <w:pPr>
              <w:pStyle w:val="ListParagraph"/>
              <w:spacing w:line="276" w:lineRule="auto"/>
              <w:ind w:left="0"/>
            </w:pPr>
            <w:r>
              <w:t>8</w:t>
            </w:r>
          </w:p>
        </w:tc>
        <w:tc>
          <w:tcPr>
            <w:tcW w:w="4536" w:type="dxa"/>
          </w:tcPr>
          <w:p w:rsidR="00FC62D1" w:rsidRPr="00235FC6" w:rsidRDefault="00FC62D1" w:rsidP="00235FC6">
            <w:pPr>
              <w:spacing w:line="276" w:lineRule="auto"/>
            </w:pPr>
            <w:r w:rsidRPr="00235FC6">
              <w:t>Экскурсия в Школьный Музей Боевой и Трудовой Славы</w:t>
            </w:r>
            <w:r>
              <w:t xml:space="preserve"> для жителей села</w:t>
            </w:r>
          </w:p>
        </w:tc>
        <w:tc>
          <w:tcPr>
            <w:tcW w:w="1560" w:type="dxa"/>
          </w:tcPr>
          <w:p w:rsidR="00FC62D1" w:rsidRPr="00235FC6" w:rsidRDefault="00FC62D1" w:rsidP="003D54F6">
            <w:pPr>
              <w:spacing w:line="276" w:lineRule="auto"/>
              <w:jc w:val="center"/>
            </w:pPr>
            <w:r>
              <w:t>Февраль</w:t>
            </w:r>
          </w:p>
        </w:tc>
        <w:tc>
          <w:tcPr>
            <w:tcW w:w="1701" w:type="dxa"/>
          </w:tcPr>
          <w:p w:rsidR="00FC62D1" w:rsidRPr="00235FC6" w:rsidRDefault="00FC62D1" w:rsidP="008872F6">
            <w:pPr>
              <w:spacing w:line="276" w:lineRule="auto"/>
              <w:jc w:val="center"/>
            </w:pPr>
            <w:r>
              <w:t>жители села</w:t>
            </w:r>
          </w:p>
        </w:tc>
        <w:tc>
          <w:tcPr>
            <w:tcW w:w="3543" w:type="dxa"/>
          </w:tcPr>
          <w:p w:rsidR="00FC62D1" w:rsidRDefault="00FC62D1" w:rsidP="00913ADA">
            <w:pPr>
              <w:spacing w:line="276" w:lineRule="auto"/>
              <w:jc w:val="center"/>
            </w:pPr>
            <w:r w:rsidRPr="00235FC6">
              <w:t>Школьный Музей Боевой и Трудовой</w:t>
            </w:r>
          </w:p>
        </w:tc>
        <w:tc>
          <w:tcPr>
            <w:tcW w:w="2694" w:type="dxa"/>
          </w:tcPr>
          <w:p w:rsidR="00FC62D1" w:rsidRPr="00235FC6" w:rsidRDefault="00FC62D1" w:rsidP="00AC610C">
            <w:pPr>
              <w:spacing w:line="276" w:lineRule="auto"/>
            </w:pPr>
            <w:r>
              <w:t>Руководитель школьного музея, актив музея</w:t>
            </w:r>
          </w:p>
        </w:tc>
      </w:tr>
      <w:tr w:rsidR="00FC62D1" w:rsidRPr="00201CD5" w:rsidTr="00951A8F">
        <w:tc>
          <w:tcPr>
            <w:tcW w:w="675" w:type="dxa"/>
          </w:tcPr>
          <w:p w:rsidR="00FC62D1" w:rsidRPr="00235FC6" w:rsidRDefault="00FC62D1" w:rsidP="00D84302">
            <w:pPr>
              <w:pStyle w:val="ListParagraph"/>
              <w:spacing w:line="276" w:lineRule="auto"/>
              <w:ind w:left="0"/>
            </w:pPr>
            <w:r>
              <w:t>9</w:t>
            </w:r>
          </w:p>
        </w:tc>
        <w:tc>
          <w:tcPr>
            <w:tcW w:w="4536" w:type="dxa"/>
          </w:tcPr>
          <w:p w:rsidR="00FC62D1" w:rsidRPr="00235FC6" w:rsidRDefault="00FC62D1" w:rsidP="008872F6">
            <w:pPr>
              <w:spacing w:line="276" w:lineRule="auto"/>
            </w:pPr>
            <w:r w:rsidRPr="00235FC6">
              <w:t>Библиотечный урок «Б</w:t>
            </w:r>
            <w:r>
              <w:t>ыл город-фронт, была – блокада»</w:t>
            </w:r>
          </w:p>
        </w:tc>
        <w:tc>
          <w:tcPr>
            <w:tcW w:w="1560" w:type="dxa"/>
          </w:tcPr>
          <w:p w:rsidR="00FC62D1" w:rsidRPr="00235FC6" w:rsidRDefault="00FC62D1" w:rsidP="00EE556A">
            <w:pPr>
              <w:spacing w:line="276" w:lineRule="auto"/>
              <w:jc w:val="center"/>
            </w:pPr>
            <w:r w:rsidRPr="00235FC6">
              <w:t>10-20 февраля</w:t>
            </w:r>
          </w:p>
        </w:tc>
        <w:tc>
          <w:tcPr>
            <w:tcW w:w="1701" w:type="dxa"/>
          </w:tcPr>
          <w:p w:rsidR="00FC62D1" w:rsidRPr="00235FC6" w:rsidRDefault="00FC62D1" w:rsidP="008872F6">
            <w:pPr>
              <w:spacing w:line="276" w:lineRule="auto"/>
              <w:jc w:val="center"/>
            </w:pPr>
            <w:r w:rsidRPr="00235FC6">
              <w:t>6 классы</w:t>
            </w:r>
          </w:p>
        </w:tc>
        <w:tc>
          <w:tcPr>
            <w:tcW w:w="3543" w:type="dxa"/>
          </w:tcPr>
          <w:p w:rsidR="00FC62D1" w:rsidRDefault="00FC62D1" w:rsidP="00913ADA">
            <w:pPr>
              <w:spacing w:line="276" w:lineRule="auto"/>
              <w:jc w:val="center"/>
            </w:pPr>
            <w:r>
              <w:t>Школьная библиотека</w:t>
            </w:r>
          </w:p>
        </w:tc>
        <w:tc>
          <w:tcPr>
            <w:tcW w:w="2694" w:type="dxa"/>
          </w:tcPr>
          <w:p w:rsidR="00FC62D1" w:rsidRPr="00235FC6" w:rsidRDefault="00FC62D1" w:rsidP="00AC610C">
            <w:pPr>
              <w:spacing w:line="276" w:lineRule="auto"/>
            </w:pPr>
            <w:r>
              <w:t>Школьный библиотекарь,</w:t>
            </w:r>
          </w:p>
          <w:p w:rsidR="00FC62D1" w:rsidRPr="00235FC6" w:rsidRDefault="00FC62D1" w:rsidP="00AC610C">
            <w:pPr>
              <w:spacing w:line="276" w:lineRule="auto"/>
            </w:pPr>
            <w:r w:rsidRPr="00235FC6">
              <w:t>классные руководители</w:t>
            </w:r>
          </w:p>
        </w:tc>
      </w:tr>
      <w:tr w:rsidR="00FC62D1" w:rsidRPr="00201CD5" w:rsidTr="00951A8F">
        <w:tc>
          <w:tcPr>
            <w:tcW w:w="675" w:type="dxa"/>
          </w:tcPr>
          <w:p w:rsidR="00FC62D1" w:rsidRPr="00235FC6" w:rsidRDefault="00FC62D1" w:rsidP="00D84302">
            <w:pPr>
              <w:pStyle w:val="ListParagraph"/>
              <w:spacing w:line="276" w:lineRule="auto"/>
              <w:ind w:left="0"/>
            </w:pPr>
            <w:r>
              <w:t>10</w:t>
            </w:r>
          </w:p>
        </w:tc>
        <w:tc>
          <w:tcPr>
            <w:tcW w:w="4536" w:type="dxa"/>
          </w:tcPr>
          <w:p w:rsidR="00FC62D1" w:rsidRDefault="00FC62D1" w:rsidP="008872F6">
            <w:pPr>
              <w:spacing w:line="276" w:lineRule="auto"/>
            </w:pPr>
            <w:r>
              <w:t xml:space="preserve">Военно-патриотический месячник </w:t>
            </w:r>
          </w:p>
          <w:p w:rsidR="00FC62D1" w:rsidRDefault="00FC62D1" w:rsidP="00913AD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 w:hanging="142"/>
            </w:pPr>
            <w:r>
              <w:t xml:space="preserve">уроки мужества, </w:t>
            </w:r>
          </w:p>
          <w:p w:rsidR="00FC62D1" w:rsidRDefault="00FC62D1" w:rsidP="00913AD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 w:hanging="142"/>
            </w:pPr>
            <w:r>
              <w:t xml:space="preserve">военно-спортивная игра «Зарница», </w:t>
            </w:r>
          </w:p>
          <w:p w:rsidR="00FC62D1" w:rsidRDefault="00FC62D1" w:rsidP="00913AD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 w:hanging="142"/>
            </w:pPr>
            <w:r>
              <w:t xml:space="preserve">смотр строя и песни, </w:t>
            </w:r>
          </w:p>
          <w:p w:rsidR="00FC62D1" w:rsidRDefault="00FC62D1" w:rsidP="00913AD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 w:hanging="142"/>
            </w:pPr>
            <w:r>
              <w:t>конкурс рисунков,</w:t>
            </w:r>
          </w:p>
          <w:p w:rsidR="00FC62D1" w:rsidRDefault="00FC62D1" w:rsidP="00913AD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 w:hanging="142"/>
            </w:pPr>
            <w:r>
              <w:t>спортивные соревнования,</w:t>
            </w:r>
          </w:p>
          <w:p w:rsidR="00FC62D1" w:rsidRPr="00235FC6" w:rsidRDefault="00FC62D1" w:rsidP="00913ADA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318" w:hanging="142"/>
            </w:pPr>
            <w:r>
              <w:t>акции</w:t>
            </w:r>
          </w:p>
        </w:tc>
        <w:tc>
          <w:tcPr>
            <w:tcW w:w="1560" w:type="dxa"/>
          </w:tcPr>
          <w:p w:rsidR="00FC62D1" w:rsidRPr="00235FC6" w:rsidRDefault="00FC62D1" w:rsidP="00EE556A">
            <w:pPr>
              <w:spacing w:line="276" w:lineRule="auto"/>
              <w:jc w:val="center"/>
            </w:pPr>
            <w:r>
              <w:t>3-28 февраля</w:t>
            </w:r>
          </w:p>
        </w:tc>
        <w:tc>
          <w:tcPr>
            <w:tcW w:w="1701" w:type="dxa"/>
          </w:tcPr>
          <w:p w:rsidR="00FC62D1" w:rsidRPr="00235FC6" w:rsidRDefault="00FC62D1" w:rsidP="008872F6">
            <w:pPr>
              <w:spacing w:line="276" w:lineRule="auto"/>
              <w:jc w:val="center"/>
            </w:pPr>
            <w:r>
              <w:t>5-11 классы</w:t>
            </w:r>
          </w:p>
        </w:tc>
        <w:tc>
          <w:tcPr>
            <w:tcW w:w="3543" w:type="dxa"/>
          </w:tcPr>
          <w:p w:rsidR="00FC62D1" w:rsidRDefault="00FC62D1" w:rsidP="00913ADA">
            <w:pPr>
              <w:spacing w:line="276" w:lineRule="auto"/>
              <w:jc w:val="center"/>
            </w:pPr>
            <w:r>
              <w:t>школа</w:t>
            </w:r>
          </w:p>
        </w:tc>
        <w:tc>
          <w:tcPr>
            <w:tcW w:w="2694" w:type="dxa"/>
          </w:tcPr>
          <w:p w:rsidR="00FC62D1" w:rsidRDefault="00FC62D1" w:rsidP="00913ADA">
            <w:pPr>
              <w:spacing w:line="276" w:lineRule="auto"/>
            </w:pPr>
            <w:r>
              <w:t>Заместитель директора по ВР, педагог-организатор</w:t>
            </w:r>
          </w:p>
          <w:p w:rsidR="00FC62D1" w:rsidRPr="00235FC6" w:rsidRDefault="00FC62D1" w:rsidP="00913ADA">
            <w:pPr>
              <w:spacing w:line="276" w:lineRule="auto"/>
            </w:pPr>
            <w:r>
              <w:t>учителя физической культуры,</w:t>
            </w:r>
          </w:p>
          <w:p w:rsidR="00FC62D1" w:rsidRDefault="00FC62D1" w:rsidP="00913ADA">
            <w:pPr>
              <w:spacing w:line="276" w:lineRule="auto"/>
            </w:pPr>
            <w:r w:rsidRPr="00235FC6">
              <w:t>классные руководители</w:t>
            </w:r>
          </w:p>
        </w:tc>
      </w:tr>
      <w:tr w:rsidR="00FC62D1" w:rsidRPr="00201CD5" w:rsidTr="00951A8F">
        <w:tc>
          <w:tcPr>
            <w:tcW w:w="675" w:type="dxa"/>
          </w:tcPr>
          <w:p w:rsidR="00FC62D1" w:rsidRPr="00235FC6" w:rsidRDefault="00FC62D1" w:rsidP="00D84302">
            <w:pPr>
              <w:pStyle w:val="ListParagraph"/>
              <w:spacing w:line="276" w:lineRule="auto"/>
              <w:ind w:left="0"/>
              <w:jc w:val="center"/>
            </w:pPr>
            <w:r>
              <w:t>11</w:t>
            </w:r>
          </w:p>
        </w:tc>
        <w:tc>
          <w:tcPr>
            <w:tcW w:w="4536" w:type="dxa"/>
          </w:tcPr>
          <w:p w:rsidR="00FC62D1" w:rsidRDefault="00FC62D1" w:rsidP="00235FC6">
            <w:pPr>
              <w:spacing w:line="276" w:lineRule="auto"/>
            </w:pPr>
            <w:r>
              <w:t xml:space="preserve">Военно-спортивные соревнования </w:t>
            </w:r>
          </w:p>
          <w:p w:rsidR="00FC62D1" w:rsidRPr="00235FC6" w:rsidRDefault="00FC62D1" w:rsidP="00235FC6">
            <w:pPr>
              <w:spacing w:line="276" w:lineRule="auto"/>
            </w:pPr>
            <w:r w:rsidRPr="00235FC6">
              <w:t xml:space="preserve">«А, ну-ка, парни» </w:t>
            </w:r>
          </w:p>
          <w:p w:rsidR="00FC62D1" w:rsidRPr="00235FC6" w:rsidRDefault="00FC62D1" w:rsidP="00235FC6">
            <w:pPr>
              <w:spacing w:line="276" w:lineRule="auto"/>
            </w:pPr>
          </w:p>
        </w:tc>
        <w:tc>
          <w:tcPr>
            <w:tcW w:w="1560" w:type="dxa"/>
          </w:tcPr>
          <w:p w:rsidR="00FC62D1" w:rsidRPr="00235FC6" w:rsidRDefault="00FC62D1" w:rsidP="00EE556A">
            <w:pPr>
              <w:spacing w:line="276" w:lineRule="auto"/>
              <w:jc w:val="center"/>
            </w:pPr>
            <w:r w:rsidRPr="00235FC6">
              <w:t>20 февраля в 16.00 ч.</w:t>
            </w:r>
          </w:p>
        </w:tc>
        <w:tc>
          <w:tcPr>
            <w:tcW w:w="1701" w:type="dxa"/>
          </w:tcPr>
          <w:p w:rsidR="00FC62D1" w:rsidRDefault="00FC62D1" w:rsidP="008872F6">
            <w:pPr>
              <w:spacing w:line="276" w:lineRule="auto"/>
              <w:jc w:val="center"/>
            </w:pPr>
            <w:r w:rsidRPr="00235FC6">
              <w:t>10, 11  классы</w:t>
            </w:r>
            <w:r>
              <w:t xml:space="preserve">, </w:t>
            </w:r>
          </w:p>
          <w:p w:rsidR="00FC62D1" w:rsidRPr="00235FC6" w:rsidRDefault="00FC62D1" w:rsidP="008872F6">
            <w:pPr>
              <w:spacing w:line="276" w:lineRule="auto"/>
              <w:jc w:val="center"/>
            </w:pPr>
            <w:bookmarkStart w:id="0" w:name="_GoBack"/>
            <w:bookmarkEnd w:id="0"/>
            <w:r>
              <w:t>ПУ-33</w:t>
            </w:r>
          </w:p>
        </w:tc>
        <w:tc>
          <w:tcPr>
            <w:tcW w:w="3543" w:type="dxa"/>
          </w:tcPr>
          <w:p w:rsidR="00FC62D1" w:rsidRDefault="00FC62D1" w:rsidP="00913ADA">
            <w:pPr>
              <w:spacing w:line="276" w:lineRule="auto"/>
              <w:jc w:val="center"/>
            </w:pPr>
            <w:r>
              <w:t>Спортивный зал школы</w:t>
            </w:r>
          </w:p>
        </w:tc>
        <w:tc>
          <w:tcPr>
            <w:tcW w:w="2694" w:type="dxa"/>
          </w:tcPr>
          <w:p w:rsidR="00FC62D1" w:rsidRDefault="00FC62D1" w:rsidP="00AC610C">
            <w:pPr>
              <w:spacing w:line="276" w:lineRule="auto"/>
            </w:pPr>
            <w:r>
              <w:t>Заместитель директора по ВР,</w:t>
            </w:r>
          </w:p>
          <w:p w:rsidR="00FC62D1" w:rsidRPr="00235FC6" w:rsidRDefault="00FC62D1" w:rsidP="00AC610C">
            <w:pPr>
              <w:spacing w:line="276" w:lineRule="auto"/>
            </w:pPr>
            <w:r>
              <w:t>учителя физической культуры,</w:t>
            </w:r>
          </w:p>
          <w:p w:rsidR="00FC62D1" w:rsidRPr="00235FC6" w:rsidRDefault="00FC62D1" w:rsidP="00AC610C">
            <w:pPr>
              <w:spacing w:line="276" w:lineRule="auto"/>
            </w:pPr>
            <w:r w:rsidRPr="00235FC6">
              <w:t>классные руководители</w:t>
            </w:r>
          </w:p>
        </w:tc>
      </w:tr>
      <w:tr w:rsidR="00FC62D1" w:rsidRPr="00201CD5" w:rsidTr="00951A8F">
        <w:tc>
          <w:tcPr>
            <w:tcW w:w="675" w:type="dxa"/>
          </w:tcPr>
          <w:p w:rsidR="00FC62D1" w:rsidRPr="00235FC6" w:rsidRDefault="00FC62D1" w:rsidP="00D84302">
            <w:pPr>
              <w:pStyle w:val="ListParagraph"/>
              <w:spacing w:line="276" w:lineRule="auto"/>
              <w:ind w:left="0"/>
              <w:jc w:val="center"/>
            </w:pPr>
            <w:r>
              <w:t>12</w:t>
            </w:r>
          </w:p>
        </w:tc>
        <w:tc>
          <w:tcPr>
            <w:tcW w:w="4536" w:type="dxa"/>
          </w:tcPr>
          <w:p w:rsidR="00FC62D1" w:rsidRPr="00235FC6" w:rsidRDefault="00FC62D1" w:rsidP="008872F6">
            <w:pPr>
              <w:spacing w:line="276" w:lineRule="auto"/>
            </w:pPr>
            <w:r w:rsidRPr="00235FC6">
              <w:t xml:space="preserve">Конкурс чтецов «Вот она  война…  далёкая и злая…» </w:t>
            </w:r>
          </w:p>
        </w:tc>
        <w:tc>
          <w:tcPr>
            <w:tcW w:w="1560" w:type="dxa"/>
          </w:tcPr>
          <w:p w:rsidR="00FC62D1" w:rsidRPr="00235FC6" w:rsidRDefault="00FC62D1" w:rsidP="003D54F6">
            <w:pPr>
              <w:spacing w:line="276" w:lineRule="auto"/>
              <w:jc w:val="center"/>
            </w:pPr>
            <w:r w:rsidRPr="00235FC6">
              <w:t>2</w:t>
            </w:r>
            <w:r>
              <w:t>8</w:t>
            </w:r>
            <w:r w:rsidRPr="00235FC6">
              <w:t xml:space="preserve"> февраля</w:t>
            </w:r>
          </w:p>
        </w:tc>
        <w:tc>
          <w:tcPr>
            <w:tcW w:w="1701" w:type="dxa"/>
          </w:tcPr>
          <w:p w:rsidR="00FC62D1" w:rsidRPr="00235FC6" w:rsidRDefault="00FC62D1" w:rsidP="008872F6">
            <w:pPr>
              <w:spacing w:line="276" w:lineRule="auto"/>
              <w:jc w:val="center"/>
            </w:pPr>
            <w:r>
              <w:t>5-8 класс</w:t>
            </w:r>
          </w:p>
        </w:tc>
        <w:tc>
          <w:tcPr>
            <w:tcW w:w="3543" w:type="dxa"/>
          </w:tcPr>
          <w:p w:rsidR="00FC62D1" w:rsidRDefault="00FC62D1" w:rsidP="00913ADA">
            <w:pPr>
              <w:spacing w:line="276" w:lineRule="auto"/>
              <w:jc w:val="center"/>
            </w:pPr>
            <w:r w:rsidRPr="00235FC6">
              <w:t>Школьный Музей Боевой и Трудовой</w:t>
            </w:r>
          </w:p>
        </w:tc>
        <w:tc>
          <w:tcPr>
            <w:tcW w:w="2694" w:type="dxa"/>
          </w:tcPr>
          <w:p w:rsidR="00FC62D1" w:rsidRPr="00235FC6" w:rsidRDefault="00FC62D1" w:rsidP="00AC610C">
            <w:pPr>
              <w:spacing w:line="276" w:lineRule="auto"/>
            </w:pPr>
            <w:r>
              <w:t>Руководитель школьного музея, педагог-организатор,</w:t>
            </w:r>
            <w:r w:rsidRPr="00235FC6">
              <w:t xml:space="preserve"> учителя литературы, классные руководители</w:t>
            </w:r>
          </w:p>
        </w:tc>
      </w:tr>
      <w:tr w:rsidR="00FC62D1" w:rsidRPr="00201CD5" w:rsidTr="00951A8F">
        <w:tc>
          <w:tcPr>
            <w:tcW w:w="675" w:type="dxa"/>
          </w:tcPr>
          <w:p w:rsidR="00FC62D1" w:rsidRPr="00235FC6" w:rsidRDefault="00FC62D1" w:rsidP="00D84302">
            <w:pPr>
              <w:pStyle w:val="ListParagraph"/>
              <w:spacing w:line="276" w:lineRule="auto"/>
              <w:ind w:left="0"/>
              <w:jc w:val="center"/>
            </w:pPr>
            <w:r>
              <w:t>13</w:t>
            </w:r>
          </w:p>
        </w:tc>
        <w:tc>
          <w:tcPr>
            <w:tcW w:w="4536" w:type="dxa"/>
          </w:tcPr>
          <w:p w:rsidR="00FC62D1" w:rsidRPr="00235FC6" w:rsidRDefault="00FC62D1" w:rsidP="008872F6">
            <w:pPr>
              <w:spacing w:line="276" w:lineRule="auto"/>
            </w:pPr>
            <w:r>
              <w:t>Участие во Всероссийском конкурсе исследовательских работ «Правнуки Победителей»</w:t>
            </w:r>
          </w:p>
        </w:tc>
        <w:tc>
          <w:tcPr>
            <w:tcW w:w="1560" w:type="dxa"/>
          </w:tcPr>
          <w:p w:rsidR="00FC62D1" w:rsidRPr="00235FC6" w:rsidRDefault="00FC62D1" w:rsidP="00EE556A">
            <w:pPr>
              <w:spacing w:line="276" w:lineRule="auto"/>
              <w:jc w:val="center"/>
            </w:pPr>
            <w:r>
              <w:t>февраль-май</w:t>
            </w:r>
          </w:p>
        </w:tc>
        <w:tc>
          <w:tcPr>
            <w:tcW w:w="1701" w:type="dxa"/>
          </w:tcPr>
          <w:p w:rsidR="00FC62D1" w:rsidRPr="00235FC6" w:rsidRDefault="00FC62D1" w:rsidP="008872F6">
            <w:pPr>
              <w:spacing w:line="276" w:lineRule="auto"/>
              <w:jc w:val="center"/>
            </w:pPr>
            <w:r w:rsidRPr="00235FC6">
              <w:t>9 класс</w:t>
            </w:r>
            <w:r>
              <w:t>ы</w:t>
            </w:r>
          </w:p>
        </w:tc>
        <w:tc>
          <w:tcPr>
            <w:tcW w:w="3543" w:type="dxa"/>
          </w:tcPr>
          <w:p w:rsidR="00FC62D1" w:rsidRDefault="00FC62D1" w:rsidP="00913ADA">
            <w:pPr>
              <w:spacing w:line="276" w:lineRule="auto"/>
              <w:jc w:val="center"/>
            </w:pPr>
            <w:r w:rsidRPr="00951A8F">
              <w:t>Центр образования цифрового и гуманитарного профилей «Точка роста», кабинет формирования цифровых и гуманитарных компетенций</w:t>
            </w:r>
          </w:p>
        </w:tc>
        <w:tc>
          <w:tcPr>
            <w:tcW w:w="2694" w:type="dxa"/>
          </w:tcPr>
          <w:p w:rsidR="00FC62D1" w:rsidRDefault="00FC62D1" w:rsidP="00AC610C">
            <w:pPr>
              <w:spacing w:line="276" w:lineRule="auto"/>
            </w:pPr>
            <w:r>
              <w:t>Заместитель директора по ВР, педагог-организатор</w:t>
            </w:r>
          </w:p>
          <w:p w:rsidR="00FC62D1" w:rsidRPr="00235FC6" w:rsidRDefault="00FC62D1" w:rsidP="00AC610C">
            <w:pPr>
              <w:spacing w:line="276" w:lineRule="auto"/>
            </w:pPr>
            <w:r w:rsidRPr="00235FC6">
              <w:t>классны</w:t>
            </w:r>
            <w:r>
              <w:t>е</w:t>
            </w:r>
            <w:r w:rsidRPr="00235FC6">
              <w:t xml:space="preserve"> руководител</w:t>
            </w:r>
            <w:r>
              <w:t>и</w:t>
            </w:r>
          </w:p>
        </w:tc>
      </w:tr>
      <w:tr w:rsidR="00FC62D1" w:rsidRPr="00201CD5" w:rsidTr="00951A8F">
        <w:tc>
          <w:tcPr>
            <w:tcW w:w="675" w:type="dxa"/>
          </w:tcPr>
          <w:p w:rsidR="00FC62D1" w:rsidRPr="00235FC6" w:rsidRDefault="00FC62D1" w:rsidP="00D84302">
            <w:pPr>
              <w:pStyle w:val="ListParagraph"/>
              <w:spacing w:line="276" w:lineRule="auto"/>
              <w:ind w:left="0"/>
              <w:jc w:val="center"/>
            </w:pPr>
            <w:r>
              <w:t>14</w:t>
            </w:r>
          </w:p>
        </w:tc>
        <w:tc>
          <w:tcPr>
            <w:tcW w:w="4536" w:type="dxa"/>
          </w:tcPr>
          <w:p w:rsidR="00FC62D1" w:rsidRDefault="00FC62D1" w:rsidP="00DC1834">
            <w:pPr>
              <w:spacing w:line="276" w:lineRule="auto"/>
            </w:pPr>
            <w:r>
              <w:t>Мастер-класс «Георгиевская ленточка своими руками»</w:t>
            </w:r>
          </w:p>
        </w:tc>
        <w:tc>
          <w:tcPr>
            <w:tcW w:w="1560" w:type="dxa"/>
          </w:tcPr>
          <w:p w:rsidR="00FC62D1" w:rsidRDefault="00FC62D1" w:rsidP="00EE556A">
            <w:pPr>
              <w:spacing w:line="276" w:lineRule="auto"/>
              <w:jc w:val="center"/>
            </w:pPr>
            <w:r>
              <w:t>март</w:t>
            </w:r>
          </w:p>
        </w:tc>
        <w:tc>
          <w:tcPr>
            <w:tcW w:w="1701" w:type="dxa"/>
          </w:tcPr>
          <w:p w:rsidR="00FC62D1" w:rsidRDefault="00FC62D1" w:rsidP="008872F6">
            <w:pPr>
              <w:spacing w:line="276" w:lineRule="auto"/>
              <w:jc w:val="center"/>
            </w:pPr>
            <w:r>
              <w:t>5-6 классы</w:t>
            </w:r>
          </w:p>
        </w:tc>
        <w:tc>
          <w:tcPr>
            <w:tcW w:w="3543" w:type="dxa"/>
          </w:tcPr>
          <w:p w:rsidR="00FC62D1" w:rsidRDefault="00FC62D1" w:rsidP="00913ADA">
            <w:pPr>
              <w:spacing w:line="276" w:lineRule="auto"/>
              <w:jc w:val="center"/>
            </w:pPr>
            <w:r w:rsidRPr="00951A8F">
              <w:t>Центр образования цифрового и гуманитарного профилей «Точка роста», кабинет формирования цифровых и гуманитарных компетенций</w:t>
            </w:r>
          </w:p>
        </w:tc>
        <w:tc>
          <w:tcPr>
            <w:tcW w:w="2694" w:type="dxa"/>
          </w:tcPr>
          <w:p w:rsidR="00FC62D1" w:rsidRDefault="00FC62D1" w:rsidP="00AC610C">
            <w:pPr>
              <w:spacing w:line="276" w:lineRule="auto"/>
            </w:pPr>
            <w:r>
              <w:t>Руководитель «Точки роста», учитель технологии</w:t>
            </w:r>
          </w:p>
        </w:tc>
      </w:tr>
      <w:tr w:rsidR="00FC62D1" w:rsidRPr="00FC4B92" w:rsidTr="00951A8F">
        <w:tc>
          <w:tcPr>
            <w:tcW w:w="675" w:type="dxa"/>
          </w:tcPr>
          <w:p w:rsidR="00FC62D1" w:rsidRPr="00FC4B92" w:rsidRDefault="00FC62D1" w:rsidP="00D84302">
            <w:pPr>
              <w:pStyle w:val="ListParagraph"/>
              <w:spacing w:line="276" w:lineRule="auto"/>
              <w:ind w:left="0"/>
              <w:jc w:val="center"/>
            </w:pPr>
            <w:r>
              <w:t>15</w:t>
            </w:r>
          </w:p>
        </w:tc>
        <w:tc>
          <w:tcPr>
            <w:tcW w:w="4536" w:type="dxa"/>
          </w:tcPr>
          <w:p w:rsidR="00FC62D1" w:rsidRDefault="00FC62D1" w:rsidP="003D54F6">
            <w:pPr>
              <w:spacing w:line="276" w:lineRule="auto"/>
            </w:pPr>
            <w:r>
              <w:t>Классные часы, посвящённые 75-летию Победы в Великой Отечественной войне</w:t>
            </w:r>
          </w:p>
        </w:tc>
        <w:tc>
          <w:tcPr>
            <w:tcW w:w="1560" w:type="dxa"/>
          </w:tcPr>
          <w:p w:rsidR="00FC62D1" w:rsidRPr="00FC4B92" w:rsidRDefault="00FC62D1" w:rsidP="003D54F6">
            <w:pPr>
              <w:spacing w:line="276" w:lineRule="auto"/>
              <w:jc w:val="center"/>
            </w:pPr>
            <w:r>
              <w:t>1-30 апреля</w:t>
            </w:r>
          </w:p>
        </w:tc>
        <w:tc>
          <w:tcPr>
            <w:tcW w:w="1701" w:type="dxa"/>
          </w:tcPr>
          <w:p w:rsidR="00FC62D1" w:rsidRPr="00FC4B92" w:rsidRDefault="00FC62D1" w:rsidP="008872F6">
            <w:pPr>
              <w:spacing w:line="276" w:lineRule="auto"/>
              <w:jc w:val="center"/>
            </w:pPr>
            <w:r>
              <w:t>5-11 классы</w:t>
            </w:r>
          </w:p>
        </w:tc>
        <w:tc>
          <w:tcPr>
            <w:tcW w:w="3543" w:type="dxa"/>
          </w:tcPr>
          <w:p w:rsidR="00FC62D1" w:rsidRDefault="00FC62D1" w:rsidP="00913ADA">
            <w:pPr>
              <w:spacing w:line="276" w:lineRule="auto"/>
              <w:jc w:val="center"/>
            </w:pPr>
            <w:r>
              <w:t>школа</w:t>
            </w:r>
          </w:p>
        </w:tc>
        <w:tc>
          <w:tcPr>
            <w:tcW w:w="2694" w:type="dxa"/>
          </w:tcPr>
          <w:p w:rsidR="00FC62D1" w:rsidRPr="00FC4B92" w:rsidRDefault="00FC62D1" w:rsidP="00AC610C">
            <w:pPr>
              <w:spacing w:line="276" w:lineRule="auto"/>
            </w:pPr>
            <w:r>
              <w:t>Классные руководители</w:t>
            </w:r>
          </w:p>
        </w:tc>
      </w:tr>
      <w:tr w:rsidR="00FC62D1" w:rsidRPr="00FC4B92" w:rsidTr="00951A8F">
        <w:tc>
          <w:tcPr>
            <w:tcW w:w="675" w:type="dxa"/>
          </w:tcPr>
          <w:p w:rsidR="00FC62D1" w:rsidRPr="00FC4B92" w:rsidRDefault="00FC62D1" w:rsidP="00D84302">
            <w:pPr>
              <w:pStyle w:val="ListParagraph"/>
              <w:spacing w:line="276" w:lineRule="auto"/>
              <w:ind w:left="0"/>
              <w:jc w:val="center"/>
            </w:pPr>
            <w:r>
              <w:t>16</w:t>
            </w:r>
          </w:p>
        </w:tc>
        <w:tc>
          <w:tcPr>
            <w:tcW w:w="4536" w:type="dxa"/>
          </w:tcPr>
          <w:p w:rsidR="00FC62D1" w:rsidRDefault="00FC62D1" w:rsidP="00235FC6">
            <w:pPr>
              <w:spacing w:line="276" w:lineRule="auto"/>
            </w:pPr>
            <w:r>
              <w:t>Акция «Душа с душою говорит»</w:t>
            </w:r>
          </w:p>
        </w:tc>
        <w:tc>
          <w:tcPr>
            <w:tcW w:w="1560" w:type="dxa"/>
          </w:tcPr>
          <w:p w:rsidR="00FC62D1" w:rsidRDefault="00FC62D1" w:rsidP="00EE556A">
            <w:pPr>
              <w:spacing w:line="276" w:lineRule="auto"/>
              <w:jc w:val="center"/>
            </w:pPr>
            <w:r>
              <w:t>1-8 мая</w:t>
            </w:r>
          </w:p>
        </w:tc>
        <w:tc>
          <w:tcPr>
            <w:tcW w:w="1701" w:type="dxa"/>
          </w:tcPr>
          <w:p w:rsidR="00FC62D1" w:rsidRDefault="00FC62D1" w:rsidP="008872F6">
            <w:pPr>
              <w:spacing w:line="276" w:lineRule="auto"/>
              <w:jc w:val="center"/>
            </w:pPr>
            <w:r>
              <w:t>5-11 классы</w:t>
            </w:r>
          </w:p>
        </w:tc>
        <w:tc>
          <w:tcPr>
            <w:tcW w:w="3543" w:type="dxa"/>
          </w:tcPr>
          <w:p w:rsidR="00FC62D1" w:rsidRDefault="00FC62D1" w:rsidP="00913ADA">
            <w:pPr>
              <w:spacing w:line="276" w:lineRule="auto"/>
              <w:jc w:val="center"/>
            </w:pPr>
            <w:r>
              <w:t>с. Красноармейское</w:t>
            </w:r>
          </w:p>
        </w:tc>
        <w:tc>
          <w:tcPr>
            <w:tcW w:w="2694" w:type="dxa"/>
          </w:tcPr>
          <w:p w:rsidR="00FC62D1" w:rsidRDefault="00FC62D1" w:rsidP="00AC610C">
            <w:pPr>
              <w:spacing w:line="276" w:lineRule="auto"/>
            </w:pPr>
            <w:r>
              <w:t>Классные руководители, руководитель музея</w:t>
            </w:r>
          </w:p>
        </w:tc>
      </w:tr>
      <w:tr w:rsidR="00FC62D1" w:rsidRPr="00FC4B92" w:rsidTr="00951A8F">
        <w:tc>
          <w:tcPr>
            <w:tcW w:w="675" w:type="dxa"/>
          </w:tcPr>
          <w:p w:rsidR="00FC62D1" w:rsidRPr="00FC4B92" w:rsidRDefault="00FC62D1" w:rsidP="00D84302">
            <w:pPr>
              <w:pStyle w:val="ListParagraph"/>
              <w:spacing w:line="276" w:lineRule="auto"/>
              <w:ind w:left="0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FC62D1" w:rsidRPr="005943B0" w:rsidRDefault="00FC62D1" w:rsidP="00235FC6">
            <w:pPr>
              <w:spacing w:line="276" w:lineRule="auto"/>
            </w:pPr>
            <w:r w:rsidRPr="005943B0">
              <w:t xml:space="preserve">Участие в </w:t>
            </w:r>
            <w:r>
              <w:t xml:space="preserve">Вахте Памяти                                                              </w:t>
            </w:r>
          </w:p>
          <w:p w:rsidR="00FC62D1" w:rsidRDefault="00FC62D1" w:rsidP="00EE556A">
            <w:pPr>
              <w:spacing w:line="276" w:lineRule="auto"/>
            </w:pPr>
          </w:p>
        </w:tc>
        <w:tc>
          <w:tcPr>
            <w:tcW w:w="1560" w:type="dxa"/>
          </w:tcPr>
          <w:p w:rsidR="00FC62D1" w:rsidRPr="00FC4B92" w:rsidRDefault="00FC62D1" w:rsidP="00EE556A">
            <w:pPr>
              <w:spacing w:line="276" w:lineRule="auto"/>
              <w:jc w:val="center"/>
            </w:pPr>
            <w:r>
              <w:t>9 мая</w:t>
            </w:r>
          </w:p>
        </w:tc>
        <w:tc>
          <w:tcPr>
            <w:tcW w:w="1701" w:type="dxa"/>
          </w:tcPr>
          <w:p w:rsidR="00FC62D1" w:rsidRPr="00FC4B92" w:rsidRDefault="00FC62D1" w:rsidP="008872F6">
            <w:pPr>
              <w:spacing w:line="276" w:lineRule="auto"/>
              <w:jc w:val="center"/>
            </w:pPr>
            <w:r>
              <w:t>5-11 классы</w:t>
            </w:r>
          </w:p>
        </w:tc>
        <w:tc>
          <w:tcPr>
            <w:tcW w:w="3543" w:type="dxa"/>
          </w:tcPr>
          <w:p w:rsidR="00FC62D1" w:rsidRDefault="00FC62D1" w:rsidP="00913ADA">
            <w:pPr>
              <w:spacing w:line="276" w:lineRule="auto"/>
              <w:jc w:val="center"/>
            </w:pPr>
            <w:r>
              <w:t>Центральная площадь</w:t>
            </w:r>
          </w:p>
        </w:tc>
        <w:tc>
          <w:tcPr>
            <w:tcW w:w="2694" w:type="dxa"/>
          </w:tcPr>
          <w:p w:rsidR="00FC62D1" w:rsidRPr="00FC4B92" w:rsidRDefault="00FC62D1" w:rsidP="00AC610C">
            <w:pPr>
              <w:spacing w:line="276" w:lineRule="auto"/>
            </w:pPr>
            <w:r>
              <w:t>Заместитель директора по ВР, классные руководители</w:t>
            </w:r>
          </w:p>
        </w:tc>
      </w:tr>
      <w:tr w:rsidR="00FC62D1" w:rsidRPr="00FC4B92" w:rsidTr="00951A8F">
        <w:tc>
          <w:tcPr>
            <w:tcW w:w="675" w:type="dxa"/>
          </w:tcPr>
          <w:p w:rsidR="00FC62D1" w:rsidRPr="00FC4B92" w:rsidRDefault="00FC62D1" w:rsidP="00D84302">
            <w:pPr>
              <w:pStyle w:val="ListParagraph"/>
              <w:spacing w:line="276" w:lineRule="auto"/>
              <w:ind w:left="0"/>
              <w:jc w:val="center"/>
            </w:pPr>
            <w:r>
              <w:t>18</w:t>
            </w:r>
          </w:p>
        </w:tc>
        <w:tc>
          <w:tcPr>
            <w:tcW w:w="4536" w:type="dxa"/>
          </w:tcPr>
          <w:p w:rsidR="00FC62D1" w:rsidRPr="005943B0" w:rsidRDefault="00FC62D1" w:rsidP="00235FC6">
            <w:pPr>
              <w:spacing w:line="276" w:lineRule="auto"/>
            </w:pPr>
            <w:r>
              <w:t>Музыкально-театральная композиция «Чтобы помнили»</w:t>
            </w:r>
          </w:p>
        </w:tc>
        <w:tc>
          <w:tcPr>
            <w:tcW w:w="1560" w:type="dxa"/>
          </w:tcPr>
          <w:p w:rsidR="00FC62D1" w:rsidRDefault="00FC62D1" w:rsidP="00EE556A">
            <w:pPr>
              <w:spacing w:line="276" w:lineRule="auto"/>
              <w:jc w:val="center"/>
            </w:pPr>
            <w:r>
              <w:t>12 мая</w:t>
            </w:r>
          </w:p>
        </w:tc>
        <w:tc>
          <w:tcPr>
            <w:tcW w:w="1701" w:type="dxa"/>
          </w:tcPr>
          <w:p w:rsidR="00FC62D1" w:rsidRDefault="00FC62D1" w:rsidP="008872F6">
            <w:pPr>
              <w:spacing w:line="276" w:lineRule="auto"/>
              <w:jc w:val="center"/>
            </w:pPr>
            <w:r>
              <w:t>5-11 классы</w:t>
            </w:r>
          </w:p>
        </w:tc>
        <w:tc>
          <w:tcPr>
            <w:tcW w:w="3543" w:type="dxa"/>
          </w:tcPr>
          <w:p w:rsidR="00FC62D1" w:rsidRDefault="00FC62D1" w:rsidP="00913ADA">
            <w:pPr>
              <w:spacing w:line="276" w:lineRule="auto"/>
              <w:jc w:val="center"/>
            </w:pPr>
            <w:r>
              <w:t>Актовый зал школы</w:t>
            </w:r>
          </w:p>
        </w:tc>
        <w:tc>
          <w:tcPr>
            <w:tcW w:w="2694" w:type="dxa"/>
          </w:tcPr>
          <w:p w:rsidR="00FC62D1" w:rsidRDefault="00FC62D1" w:rsidP="00AC610C">
            <w:pPr>
              <w:spacing w:line="276" w:lineRule="auto"/>
            </w:pPr>
            <w:r>
              <w:t>Учитель музыки, педагог-организатор</w:t>
            </w:r>
          </w:p>
        </w:tc>
      </w:tr>
    </w:tbl>
    <w:p w:rsidR="00FC62D1" w:rsidRDefault="00FC62D1" w:rsidP="003963B0"/>
    <w:sectPr w:rsidR="00FC62D1" w:rsidSect="008872F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E38B8"/>
    <w:multiLevelType w:val="hybridMultilevel"/>
    <w:tmpl w:val="4AD40C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484305AF"/>
    <w:multiLevelType w:val="hybridMultilevel"/>
    <w:tmpl w:val="56DA8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5F7E2C"/>
    <w:multiLevelType w:val="hybridMultilevel"/>
    <w:tmpl w:val="5D840508"/>
    <w:lvl w:ilvl="0" w:tplc="52C01172">
      <w:start w:val="1"/>
      <w:numFmt w:val="decimal"/>
      <w:lvlText w:val="%1."/>
      <w:lvlJc w:val="left"/>
      <w:pPr>
        <w:ind w:left="390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  <w:rPr>
        <w:rFonts w:cs="Times New Roman"/>
      </w:rPr>
    </w:lvl>
  </w:abstractNum>
  <w:abstractNum w:abstractNumId="3">
    <w:nsid w:val="56ED01FD"/>
    <w:multiLevelType w:val="hybridMultilevel"/>
    <w:tmpl w:val="250E067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63B0"/>
    <w:rsid w:val="000B6741"/>
    <w:rsid w:val="000D16A3"/>
    <w:rsid w:val="00175C41"/>
    <w:rsid w:val="001D3B63"/>
    <w:rsid w:val="00201CD5"/>
    <w:rsid w:val="00235FC6"/>
    <w:rsid w:val="00323FCB"/>
    <w:rsid w:val="003509DC"/>
    <w:rsid w:val="003963B0"/>
    <w:rsid w:val="003B4E28"/>
    <w:rsid w:val="003D54F6"/>
    <w:rsid w:val="004A475F"/>
    <w:rsid w:val="0056385C"/>
    <w:rsid w:val="005943B0"/>
    <w:rsid w:val="00791721"/>
    <w:rsid w:val="00835F4C"/>
    <w:rsid w:val="008872F6"/>
    <w:rsid w:val="00913ADA"/>
    <w:rsid w:val="00951A8F"/>
    <w:rsid w:val="009F4B75"/>
    <w:rsid w:val="00A32104"/>
    <w:rsid w:val="00AC610C"/>
    <w:rsid w:val="00B25631"/>
    <w:rsid w:val="00BF5A6F"/>
    <w:rsid w:val="00C43F72"/>
    <w:rsid w:val="00D240AA"/>
    <w:rsid w:val="00D84302"/>
    <w:rsid w:val="00D91623"/>
    <w:rsid w:val="00DC1834"/>
    <w:rsid w:val="00E93534"/>
    <w:rsid w:val="00EE556A"/>
    <w:rsid w:val="00FC4B92"/>
    <w:rsid w:val="00FC59DA"/>
    <w:rsid w:val="00FC62D1"/>
    <w:rsid w:val="00FE6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E28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321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2104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235F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569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3</Pages>
  <Words>395</Words>
  <Characters>2255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Абалымова</dc:creator>
  <cp:keywords/>
  <dc:description/>
  <cp:lastModifiedBy>User</cp:lastModifiedBy>
  <cp:revision>5</cp:revision>
  <cp:lastPrinted>2014-09-22T11:35:00Z</cp:lastPrinted>
  <dcterms:created xsi:type="dcterms:W3CDTF">2020-02-06T06:47:00Z</dcterms:created>
  <dcterms:modified xsi:type="dcterms:W3CDTF">2020-02-06T11:18:00Z</dcterms:modified>
</cp:coreProperties>
</file>